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C7B" w:rsidRDefault="00BC7D12" w:rsidP="00E44EC1">
      <w:pPr>
        <w:ind w:left="-990"/>
      </w:pPr>
      <w:bookmarkStart w:id="0" w:name="_GoBack"/>
      <w:bookmarkEnd w:id="0"/>
      <w:r>
        <w:t>PUT YOUR LOGO HERE</w:t>
      </w:r>
    </w:p>
    <w:p w:rsidR="0025025A" w:rsidRDefault="0025025A" w:rsidP="0025025A"/>
    <w:p w:rsidR="0025025A" w:rsidRDefault="0025025A" w:rsidP="0025025A"/>
    <w:p w:rsidR="0025025A" w:rsidRDefault="0025025A" w:rsidP="0025025A"/>
    <w:p w:rsidR="00BC7D12" w:rsidRDefault="00BC7D12" w:rsidP="0025025A"/>
    <w:p w:rsidR="00BC7D12" w:rsidRDefault="00BC7D12" w:rsidP="0025025A"/>
    <w:p w:rsidR="0025025A" w:rsidRPr="00966BA5" w:rsidRDefault="00BC7D12" w:rsidP="00E44EC1">
      <w:pPr>
        <w:ind w:right="-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YOUR NAME</w:t>
      </w:r>
    </w:p>
    <w:p w:rsidR="0025025A" w:rsidRPr="00966BA5" w:rsidRDefault="00BC7D12" w:rsidP="00E44EC1">
      <w:pPr>
        <w:ind w:right="-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STREET ADDRESS</w:t>
      </w:r>
    </w:p>
    <w:p w:rsidR="0025025A" w:rsidRPr="00966BA5" w:rsidRDefault="00BC7D12" w:rsidP="00E44EC1">
      <w:pPr>
        <w:ind w:right="-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CITY, STATE ZIP</w:t>
      </w:r>
    </w:p>
    <w:p w:rsidR="0025025A" w:rsidRPr="00966BA5" w:rsidRDefault="00BC7D12" w:rsidP="00E44EC1">
      <w:pPr>
        <w:ind w:right="-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PHONE</w:t>
      </w:r>
    </w:p>
    <w:p w:rsidR="00E44EC1" w:rsidRPr="00E44EC1" w:rsidRDefault="00BC7D12" w:rsidP="00E44EC1">
      <w:pPr>
        <w:ind w:right="-20"/>
        <w:jc w:val="right"/>
        <w:rPr>
          <w:rFonts w:ascii="Tahoma" w:hAnsi="Tahoma" w:cs="Tahoma"/>
        </w:rPr>
      </w:pPr>
      <w:r>
        <w:rPr>
          <w:rFonts w:ascii="Tahoma" w:hAnsi="Tahoma" w:cs="Tahoma"/>
          <w:b/>
        </w:rPr>
        <w:t>EMAIL</w:t>
      </w:r>
    </w:p>
    <w:p w:rsidR="00E44EC1" w:rsidRPr="00E44EC1" w:rsidRDefault="00E44EC1" w:rsidP="00966BA5">
      <w:pPr>
        <w:ind w:right="-20"/>
        <w:rPr>
          <w:rFonts w:ascii="Tahoma" w:hAnsi="Tahoma" w:cs="Tahoma"/>
        </w:rPr>
        <w:sectPr w:rsidR="00E44EC1" w:rsidRPr="00E44EC1" w:rsidSect="00E44E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288" w:right="1440" w:bottom="720" w:left="1440" w:header="720" w:footer="720" w:gutter="0"/>
          <w:cols w:num="2" w:space="720" w:equalWidth="0">
            <w:col w:w="4320" w:space="720"/>
            <w:col w:w="4320"/>
          </w:cols>
          <w:docGrid w:linePitch="299"/>
        </w:sectPr>
      </w:pPr>
    </w:p>
    <w:p w:rsidR="006E16CD" w:rsidRDefault="006E16CD" w:rsidP="0025025A"/>
    <w:p w:rsidR="00E44EC1" w:rsidRDefault="00E44EC1" w:rsidP="0025025A">
      <w:pPr>
        <w:sectPr w:rsidR="00E44EC1" w:rsidSect="00E44EC1">
          <w:type w:val="continuous"/>
          <w:pgSz w:w="12240" w:h="15840" w:code="1"/>
          <w:pgMar w:top="288" w:right="1440" w:bottom="720" w:left="1440" w:header="720" w:footer="720" w:gutter="0"/>
          <w:cols w:num="2" w:space="720" w:equalWidth="0">
            <w:col w:w="4320" w:space="720"/>
            <w:col w:w="4320"/>
          </w:cols>
          <w:docGrid w:linePitch="299"/>
        </w:sectPr>
      </w:pPr>
    </w:p>
    <w:p w:rsidR="00966BA5" w:rsidRDefault="00966BA5" w:rsidP="00966BA5">
      <w:pPr>
        <w:pStyle w:val="Footer"/>
        <w:tabs>
          <w:tab w:val="left" w:pos="1440"/>
        </w:tabs>
      </w:pPr>
      <w:r>
        <w:lastRenderedPageBreak/>
        <w:t>Invoice No.:</w:t>
      </w:r>
      <w:r>
        <w:tab/>
      </w:r>
    </w:p>
    <w:p w:rsidR="00966BA5" w:rsidRDefault="00966BA5" w:rsidP="00966BA5">
      <w:pPr>
        <w:pStyle w:val="Footer"/>
      </w:pPr>
    </w:p>
    <w:p w:rsidR="00966BA5" w:rsidRDefault="00966BA5" w:rsidP="00966BA5">
      <w:pPr>
        <w:pStyle w:val="Footer"/>
        <w:tabs>
          <w:tab w:val="left" w:pos="1440"/>
        </w:tabs>
      </w:pPr>
      <w:r>
        <w:t>Date:</w:t>
      </w:r>
      <w:r>
        <w:tab/>
      </w:r>
    </w:p>
    <w:p w:rsidR="00966BA5" w:rsidRDefault="00966BA5" w:rsidP="00966BA5">
      <w:pPr>
        <w:pStyle w:val="Footer"/>
        <w:tabs>
          <w:tab w:val="left" w:pos="1440"/>
        </w:tabs>
      </w:pPr>
    </w:p>
    <w:p w:rsidR="00966BA5" w:rsidRDefault="00966BA5" w:rsidP="00966BA5">
      <w:pPr>
        <w:pStyle w:val="Footer"/>
        <w:tabs>
          <w:tab w:val="left" w:pos="1440"/>
        </w:tabs>
      </w:pPr>
      <w:r>
        <w:t>Client:</w:t>
      </w:r>
      <w:r>
        <w:tab/>
      </w:r>
      <w:r w:rsidR="00825F93">
        <w:t>Name</w:t>
      </w:r>
    </w:p>
    <w:p w:rsidR="00966BA5" w:rsidRPr="000F7A7E" w:rsidRDefault="00966BA5" w:rsidP="00825F93">
      <w:pPr>
        <w:pStyle w:val="Footer"/>
        <w:tabs>
          <w:tab w:val="left" w:pos="1440"/>
        </w:tabs>
      </w:pPr>
      <w:r>
        <w:tab/>
      </w:r>
      <w:r w:rsidR="00825F93">
        <w:t>Address</w:t>
      </w:r>
    </w:p>
    <w:p w:rsidR="00966BA5" w:rsidRDefault="00966BA5" w:rsidP="00966BA5">
      <w:pPr>
        <w:pStyle w:val="Footer"/>
        <w:tabs>
          <w:tab w:val="left" w:pos="1440"/>
        </w:tabs>
      </w:pPr>
    </w:p>
    <w:p w:rsidR="00966BA5" w:rsidRPr="002A2249" w:rsidRDefault="00966BA5" w:rsidP="00966BA5">
      <w:pPr>
        <w:pStyle w:val="Footer"/>
        <w:tabs>
          <w:tab w:val="left" w:pos="1440"/>
        </w:tabs>
      </w:pPr>
      <w:r>
        <w:t>Project:</w:t>
      </w:r>
      <w:r>
        <w:tab/>
      </w:r>
    </w:p>
    <w:p w:rsidR="00966BA5" w:rsidRDefault="00966BA5" w:rsidP="00966BA5">
      <w:pPr>
        <w:pStyle w:val="Footer"/>
        <w:tabs>
          <w:tab w:val="left" w:pos="1440"/>
        </w:tabs>
      </w:pPr>
    </w:p>
    <w:p w:rsidR="00966BA5" w:rsidRDefault="00966BA5" w:rsidP="00966BA5">
      <w:pPr>
        <w:pStyle w:val="Footer"/>
        <w:tabs>
          <w:tab w:val="left" w:pos="1440"/>
        </w:tabs>
      </w:pPr>
      <w:r>
        <w:t>Rate:</w:t>
      </w:r>
      <w:r>
        <w:tab/>
      </w:r>
      <w:r w:rsidR="00825F93">
        <w:t>$</w:t>
      </w:r>
    </w:p>
    <w:p w:rsidR="00966BA5" w:rsidRDefault="00966BA5" w:rsidP="00966BA5">
      <w:pPr>
        <w:pStyle w:val="Footer"/>
        <w:tabs>
          <w:tab w:val="left" w:pos="1440"/>
        </w:tabs>
      </w:pPr>
    </w:p>
    <w:p w:rsidR="00966BA5" w:rsidRPr="006E2379" w:rsidRDefault="00966BA5" w:rsidP="00966BA5">
      <w:pPr>
        <w:pStyle w:val="Footer"/>
        <w:tabs>
          <w:tab w:val="left" w:pos="1440"/>
        </w:tabs>
      </w:pPr>
      <w:r w:rsidRPr="006E2379">
        <w:t>Time:</w:t>
      </w:r>
      <w:r w:rsidRPr="006E2379">
        <w:tab/>
      </w:r>
    </w:p>
    <w:p w:rsidR="00966BA5" w:rsidRPr="006E2379" w:rsidRDefault="00966BA5" w:rsidP="00966BA5">
      <w:pPr>
        <w:pStyle w:val="Footer"/>
        <w:tabs>
          <w:tab w:val="left" w:pos="1440"/>
        </w:tabs>
      </w:pPr>
    </w:p>
    <w:p w:rsidR="00966BA5" w:rsidRPr="00BA69CC" w:rsidRDefault="00966BA5" w:rsidP="00966BA5">
      <w:pPr>
        <w:pStyle w:val="Footer"/>
        <w:tabs>
          <w:tab w:val="left" w:pos="1440"/>
        </w:tabs>
      </w:pPr>
      <w:r w:rsidRPr="006E2379">
        <w:t>Total:</w:t>
      </w:r>
      <w:r w:rsidRPr="006E2379">
        <w:tab/>
      </w:r>
      <w:r w:rsidR="00825F93">
        <w:t>$</w:t>
      </w:r>
    </w:p>
    <w:p w:rsidR="00966BA5" w:rsidRDefault="00966BA5" w:rsidP="00966BA5">
      <w:pPr>
        <w:pStyle w:val="Footer"/>
        <w:tabs>
          <w:tab w:val="left" w:pos="1440"/>
        </w:tabs>
      </w:pPr>
      <w:bookmarkStart w:id="1" w:name="Editing"/>
      <w:bookmarkEnd w:id="1"/>
    </w:p>
    <w:p w:rsidR="00966BA5" w:rsidRDefault="00966BA5" w:rsidP="00BC7D12">
      <w:pPr>
        <w:pStyle w:val="Footer"/>
        <w:tabs>
          <w:tab w:val="left" w:pos="1440"/>
        </w:tabs>
      </w:pPr>
      <w:r>
        <w:t xml:space="preserve">Terms: Checks payable to </w:t>
      </w:r>
      <w:r w:rsidR="00BC7D12">
        <w:t>YOUR NAME</w:t>
      </w:r>
      <w:r>
        <w:t xml:space="preserve"> should be sent within 30 days </w:t>
      </w:r>
      <w:commentRangeStart w:id="2"/>
      <w:r>
        <w:t>to</w:t>
      </w:r>
      <w:commentRangeEnd w:id="2"/>
      <w:r w:rsidR="00BC7D12">
        <w:rPr>
          <w:rStyle w:val="CommentReference"/>
        </w:rPr>
        <w:commentReference w:id="2"/>
      </w:r>
      <w:r>
        <w:t>:</w:t>
      </w:r>
    </w:p>
    <w:p w:rsidR="000D4B75" w:rsidRDefault="000D4B75" w:rsidP="00966BA5">
      <w:pPr>
        <w:pStyle w:val="Footer"/>
        <w:tabs>
          <w:tab w:val="left" w:pos="1440"/>
        </w:tabs>
      </w:pPr>
    </w:p>
    <w:p w:rsidR="00966BA5" w:rsidRDefault="00BC7D12" w:rsidP="00966BA5">
      <w:pPr>
        <w:pStyle w:val="Footer"/>
        <w:tabs>
          <w:tab w:val="left" w:pos="1440"/>
        </w:tabs>
        <w:ind w:left="1430"/>
      </w:pPr>
      <w:r>
        <w:t>YOUR NAME</w:t>
      </w:r>
    </w:p>
    <w:p w:rsidR="000D4B75" w:rsidRDefault="00BC7D12" w:rsidP="00966BA5">
      <w:pPr>
        <w:pStyle w:val="Footer"/>
        <w:tabs>
          <w:tab w:val="left" w:pos="1440"/>
        </w:tabs>
        <w:ind w:left="1430"/>
      </w:pPr>
      <w:r>
        <w:t>COMPANY NAME</w:t>
      </w:r>
    </w:p>
    <w:p w:rsidR="00966BA5" w:rsidRDefault="00BC7D12" w:rsidP="00966BA5">
      <w:pPr>
        <w:pStyle w:val="Footer"/>
        <w:tabs>
          <w:tab w:val="left" w:pos="1440"/>
        </w:tabs>
        <w:ind w:left="1430"/>
      </w:pPr>
      <w:r>
        <w:t>STREET ADDRESS</w:t>
      </w:r>
    </w:p>
    <w:p w:rsidR="00966BA5" w:rsidRDefault="00BC7D12" w:rsidP="00966BA5">
      <w:pPr>
        <w:pStyle w:val="Footer"/>
        <w:tabs>
          <w:tab w:val="left" w:pos="1440"/>
        </w:tabs>
        <w:ind w:left="1430"/>
      </w:pPr>
      <w:r>
        <w:t>CITY, STATE ZIP</w:t>
      </w:r>
    </w:p>
    <w:p w:rsidR="00966BA5" w:rsidRDefault="00966BA5" w:rsidP="00966BA5">
      <w:pPr>
        <w:pStyle w:val="Footer"/>
        <w:tabs>
          <w:tab w:val="left" w:pos="1440"/>
        </w:tabs>
      </w:pPr>
    </w:p>
    <w:p w:rsidR="00966BA5" w:rsidRDefault="00966BA5" w:rsidP="00966BA5">
      <w:pPr>
        <w:pStyle w:val="Footer"/>
        <w:tabs>
          <w:tab w:val="left" w:pos="1440"/>
        </w:tabs>
      </w:pPr>
    </w:p>
    <w:p w:rsidR="00966BA5" w:rsidRDefault="00966BA5" w:rsidP="00966BA5">
      <w:pPr>
        <w:pStyle w:val="Footer"/>
        <w:tabs>
          <w:tab w:val="left" w:pos="1440"/>
        </w:tabs>
      </w:pPr>
    </w:p>
    <w:p w:rsidR="00966BA5" w:rsidRDefault="00966BA5" w:rsidP="00966BA5">
      <w:pPr>
        <w:pStyle w:val="Footer"/>
        <w:tabs>
          <w:tab w:val="left" w:pos="1440"/>
        </w:tabs>
      </w:pPr>
    </w:p>
    <w:p w:rsidR="00966BA5" w:rsidRDefault="00966BA5" w:rsidP="00966BA5">
      <w:pPr>
        <w:pStyle w:val="Footer"/>
        <w:tabs>
          <w:tab w:val="left" w:pos="1440"/>
        </w:tabs>
      </w:pPr>
    </w:p>
    <w:p w:rsidR="00966BA5" w:rsidRDefault="00966BA5" w:rsidP="00966BA5">
      <w:pPr>
        <w:pStyle w:val="Footer"/>
        <w:tabs>
          <w:tab w:val="left" w:pos="1440"/>
        </w:tabs>
      </w:pPr>
    </w:p>
    <w:p w:rsidR="00966BA5" w:rsidRPr="007046CF" w:rsidRDefault="00966BA5" w:rsidP="00966BA5">
      <w:pPr>
        <w:pStyle w:val="Title"/>
        <w:rPr>
          <w:rFonts w:ascii="Monotype Corsiva" w:hAnsi="Monotype Corsiva"/>
          <w:sz w:val="32"/>
          <w:szCs w:val="32"/>
        </w:rPr>
      </w:pPr>
      <w:r w:rsidRPr="007046CF">
        <w:rPr>
          <w:rFonts w:ascii="Monotype Corsiva" w:hAnsi="Monotype Corsiva"/>
          <w:sz w:val="32"/>
          <w:szCs w:val="32"/>
        </w:rPr>
        <w:t>Thank you for your business!</w:t>
      </w:r>
    </w:p>
    <w:p w:rsidR="006E16CD" w:rsidRDefault="006E16CD" w:rsidP="00966BA5"/>
    <w:sectPr w:rsidR="006E16CD" w:rsidSect="00E44EC1">
      <w:type w:val="continuous"/>
      <w:pgSz w:w="12240" w:h="15840" w:code="1"/>
      <w:pgMar w:top="288" w:right="1440" w:bottom="720" w:left="1440" w:header="720" w:footer="720" w:gutter="0"/>
      <w:cols w:space="720"/>
      <w:docGrid w:linePitch="299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Erin Brenner" w:date="2016-10-18T09:28:00Z" w:initials="EB">
    <w:p w:rsidR="00BC7D12" w:rsidRDefault="00BC7D12" w:rsidP="00BC7D12">
      <w:pPr>
        <w:pStyle w:val="CommentText"/>
      </w:pPr>
      <w:r>
        <w:rPr>
          <w:rStyle w:val="CommentReference"/>
        </w:rPr>
        <w:annotationRef/>
      </w:r>
      <w:r>
        <w:t>Include any other payment methods you accept.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10C" w:rsidRDefault="005C310C">
      <w:r>
        <w:separator/>
      </w:r>
    </w:p>
  </w:endnote>
  <w:endnote w:type="continuationSeparator" w:id="0">
    <w:p w:rsidR="005C310C" w:rsidRDefault="005C3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D12" w:rsidRDefault="00BC7D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C9" w:rsidRPr="006E16CD" w:rsidRDefault="00BC7D12" w:rsidP="00BC7D12">
    <w:pPr>
      <w:pStyle w:val="Footer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ADD ANY PROFESSIONAL ORGANIZATIONS YOU BELONG TO OR ANOTHER MARKETING MESSAGE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D12" w:rsidRDefault="00BC7D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10C" w:rsidRDefault="005C310C">
      <w:r>
        <w:separator/>
      </w:r>
    </w:p>
  </w:footnote>
  <w:footnote w:type="continuationSeparator" w:id="0">
    <w:p w:rsidR="005C310C" w:rsidRDefault="005C3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D12" w:rsidRDefault="00BC7D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D12" w:rsidRDefault="00BC7D1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D12" w:rsidRDefault="00BC7D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E5636"/>
    <w:multiLevelType w:val="hybridMultilevel"/>
    <w:tmpl w:val="54129C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09532D"/>
    <w:multiLevelType w:val="multilevel"/>
    <w:tmpl w:val="94D2D7BC"/>
    <w:styleLink w:val="LessonPlan"/>
    <w:lvl w:ilvl="0">
      <w:start w:val="1"/>
      <w:numFmt w:val="upperRoman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upperLetter"/>
      <w:lvlText w:val="%2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4"/>
      </w:rPr>
    </w:lvl>
    <w:lvl w:ilvl="2">
      <w:start w:val="1"/>
      <w:numFmt w:val="lowerRoman"/>
      <w:lvlText w:val="%3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sz w:val="24"/>
      </w:rPr>
    </w:lvl>
    <w:lvl w:ilvl="3">
      <w:start w:val="1"/>
      <w:numFmt w:val="lowerLetter"/>
      <w:lvlText w:val="%4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sz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sz w:val="24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29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D12"/>
    <w:rsid w:val="000052DA"/>
    <w:rsid w:val="000456B7"/>
    <w:rsid w:val="00082867"/>
    <w:rsid w:val="000C2311"/>
    <w:rsid w:val="000D4B75"/>
    <w:rsid w:val="00101DD4"/>
    <w:rsid w:val="001444FE"/>
    <w:rsid w:val="00213527"/>
    <w:rsid w:val="0025025A"/>
    <w:rsid w:val="002A2249"/>
    <w:rsid w:val="00314881"/>
    <w:rsid w:val="003438F7"/>
    <w:rsid w:val="003A60AC"/>
    <w:rsid w:val="00424260"/>
    <w:rsid w:val="00445C7B"/>
    <w:rsid w:val="00453E3E"/>
    <w:rsid w:val="004B2989"/>
    <w:rsid w:val="005B1056"/>
    <w:rsid w:val="005C310C"/>
    <w:rsid w:val="005E4541"/>
    <w:rsid w:val="00657DC9"/>
    <w:rsid w:val="00662F43"/>
    <w:rsid w:val="00692F07"/>
    <w:rsid w:val="00693C96"/>
    <w:rsid w:val="006E16CD"/>
    <w:rsid w:val="0071282C"/>
    <w:rsid w:val="007D1D04"/>
    <w:rsid w:val="007D1EA7"/>
    <w:rsid w:val="00825F93"/>
    <w:rsid w:val="009248B8"/>
    <w:rsid w:val="00966BA5"/>
    <w:rsid w:val="00A6374E"/>
    <w:rsid w:val="00B15557"/>
    <w:rsid w:val="00B508BF"/>
    <w:rsid w:val="00BC7D12"/>
    <w:rsid w:val="00D3744B"/>
    <w:rsid w:val="00D56229"/>
    <w:rsid w:val="00E44EC1"/>
    <w:rsid w:val="00E61AE4"/>
    <w:rsid w:val="00EC3E0A"/>
    <w:rsid w:val="00ED4398"/>
    <w:rsid w:val="00F90356"/>
    <w:rsid w:val="00FA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08B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essonPlan">
    <w:name w:val="Lesson Plan"/>
    <w:rsid w:val="00101DD4"/>
    <w:pPr>
      <w:numPr>
        <w:numId w:val="1"/>
      </w:numPr>
    </w:pPr>
  </w:style>
  <w:style w:type="paragraph" w:styleId="Header">
    <w:name w:val="header"/>
    <w:basedOn w:val="Normal"/>
    <w:rsid w:val="006E16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E16CD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966BA5"/>
    <w:pPr>
      <w:jc w:val="center"/>
    </w:pPr>
    <w:rPr>
      <w:rFonts w:ascii="Baskerville Old Face" w:hAnsi="Baskerville Old Face"/>
      <w:sz w:val="28"/>
    </w:rPr>
  </w:style>
  <w:style w:type="character" w:styleId="CommentReference">
    <w:name w:val="annotation reference"/>
    <w:basedOn w:val="DefaultParagraphFont"/>
    <w:rsid w:val="00BC7D12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7D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C7D12"/>
  </w:style>
  <w:style w:type="paragraph" w:styleId="CommentSubject">
    <w:name w:val="annotation subject"/>
    <w:basedOn w:val="CommentText"/>
    <w:next w:val="CommentText"/>
    <w:link w:val="CommentSubjectChar"/>
    <w:rsid w:val="00BC7D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C7D12"/>
    <w:rPr>
      <w:b/>
      <w:bCs/>
    </w:rPr>
  </w:style>
  <w:style w:type="paragraph" w:styleId="BalloonText">
    <w:name w:val="Balloon Text"/>
    <w:basedOn w:val="Normal"/>
    <w:link w:val="BalloonTextChar"/>
    <w:rsid w:val="00BC7D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C7D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08B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essonPlan">
    <w:name w:val="Lesson Plan"/>
    <w:rsid w:val="00101DD4"/>
    <w:pPr>
      <w:numPr>
        <w:numId w:val="1"/>
      </w:numPr>
    </w:pPr>
  </w:style>
  <w:style w:type="paragraph" w:styleId="Header">
    <w:name w:val="header"/>
    <w:basedOn w:val="Normal"/>
    <w:rsid w:val="006E16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E16CD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966BA5"/>
    <w:pPr>
      <w:jc w:val="center"/>
    </w:pPr>
    <w:rPr>
      <w:rFonts w:ascii="Baskerville Old Face" w:hAnsi="Baskerville Old Face"/>
      <w:sz w:val="28"/>
    </w:rPr>
  </w:style>
  <w:style w:type="character" w:styleId="CommentReference">
    <w:name w:val="annotation reference"/>
    <w:basedOn w:val="DefaultParagraphFont"/>
    <w:rsid w:val="00BC7D12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7D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C7D12"/>
  </w:style>
  <w:style w:type="paragraph" w:styleId="CommentSubject">
    <w:name w:val="annotation subject"/>
    <w:basedOn w:val="CommentText"/>
    <w:next w:val="CommentText"/>
    <w:link w:val="CommentSubjectChar"/>
    <w:rsid w:val="00BC7D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C7D12"/>
    <w:rPr>
      <w:b/>
      <w:bCs/>
    </w:rPr>
  </w:style>
  <w:style w:type="paragraph" w:styleId="BalloonText">
    <w:name w:val="Balloon Text"/>
    <w:basedOn w:val="Normal"/>
    <w:link w:val="BalloonTextChar"/>
    <w:rsid w:val="00BC7D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C7D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 Template</Template>
  <TotalTime>0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Jupitermedia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Brenner</dc:creator>
  <cp:keywords>invoice template;right touch editing</cp:keywords>
  <cp:lastModifiedBy>Erin Brenner</cp:lastModifiedBy>
  <cp:revision>2</cp:revision>
  <cp:lastPrinted>2008-07-10T01:46:00Z</cp:lastPrinted>
  <dcterms:created xsi:type="dcterms:W3CDTF">2016-12-07T17:02:00Z</dcterms:created>
  <dcterms:modified xsi:type="dcterms:W3CDTF">2016-12-07T17:02:00Z</dcterms:modified>
</cp:coreProperties>
</file>